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69499" w14:textId="77777777" w:rsidR="00245586" w:rsidRDefault="00245586" w:rsidP="00AE39D7">
      <w:pPr>
        <w:jc w:val="right"/>
      </w:pPr>
    </w:p>
    <w:p w14:paraId="51E9E460" w14:textId="77777777" w:rsidR="00245586" w:rsidRDefault="00245586" w:rsidP="00AE39D7">
      <w:pPr>
        <w:jc w:val="right"/>
      </w:pPr>
    </w:p>
    <w:p w14:paraId="1970ECEE" w14:textId="417F764B" w:rsidR="001B36D0" w:rsidRDefault="001B36D0" w:rsidP="00AE39D7">
      <w:pPr>
        <w:jc w:val="right"/>
      </w:pPr>
      <w:r>
        <w:t>Wuppertal, 25. Juli 2026</w:t>
      </w:r>
    </w:p>
    <w:p w14:paraId="5D19809C" w14:textId="77777777" w:rsidR="00C36123" w:rsidRDefault="00C36123" w:rsidP="00AE39D7">
      <w:pPr>
        <w:jc w:val="right"/>
      </w:pPr>
    </w:p>
    <w:p w14:paraId="146D69C3" w14:textId="76B2F074" w:rsidR="00AE39D7" w:rsidRPr="00680E65" w:rsidRDefault="00C36123" w:rsidP="00C3612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Einladung zum Mitgliederstammtisch am 19.08.2026</w:t>
      </w:r>
    </w:p>
    <w:p w14:paraId="4751BBE2" w14:textId="77777777" w:rsidR="00680E65" w:rsidRDefault="00680E65" w:rsidP="00AE39D7"/>
    <w:p w14:paraId="447F0C5F" w14:textId="11D22E95" w:rsidR="00AE39D7" w:rsidRDefault="00AE39D7" w:rsidP="00C36123">
      <w:pPr>
        <w:jc w:val="center"/>
      </w:pPr>
      <w:r>
        <w:t>Liebe Freundinnen und Freunde,</w:t>
      </w:r>
    </w:p>
    <w:p w14:paraId="7CC2A387" w14:textId="05AE94E8" w:rsidR="00961360" w:rsidRDefault="00961360" w:rsidP="00C36123">
      <w:pPr>
        <w:tabs>
          <w:tab w:val="left" w:pos="6969"/>
        </w:tabs>
        <w:jc w:val="center"/>
      </w:pPr>
    </w:p>
    <w:p w14:paraId="3FAA2BCA" w14:textId="4636F092" w:rsidR="00C36123" w:rsidRDefault="00C36123" w:rsidP="00C36123">
      <w:pPr>
        <w:tabs>
          <w:tab w:val="left" w:pos="6969"/>
        </w:tabs>
        <w:jc w:val="center"/>
      </w:pPr>
      <w:r>
        <w:t>Hiermit laden wir Euch herzlich zum nächsten</w:t>
      </w:r>
    </w:p>
    <w:p w14:paraId="15C26AB7" w14:textId="77777777" w:rsidR="00C36123" w:rsidRDefault="00C36123" w:rsidP="00C36123">
      <w:pPr>
        <w:tabs>
          <w:tab w:val="left" w:pos="6969"/>
        </w:tabs>
        <w:jc w:val="center"/>
      </w:pPr>
    </w:p>
    <w:p w14:paraId="3E1284C4" w14:textId="77777777" w:rsidR="00C36123" w:rsidRPr="00C36123" w:rsidRDefault="00C36123" w:rsidP="00C36123">
      <w:pPr>
        <w:tabs>
          <w:tab w:val="left" w:pos="6969"/>
        </w:tabs>
        <w:jc w:val="center"/>
        <w:rPr>
          <w:b/>
          <w:bCs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36123">
        <w:rPr>
          <w:b/>
          <w:bCs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Mitgliederstammtisch  </w:t>
      </w:r>
    </w:p>
    <w:p w14:paraId="232EAFB1" w14:textId="6C16B45F" w:rsidR="00C36123" w:rsidRDefault="00C36123" w:rsidP="00C36123">
      <w:pPr>
        <w:tabs>
          <w:tab w:val="left" w:pos="6969"/>
        </w:tabs>
        <w:jc w:val="center"/>
      </w:pPr>
      <w:r>
        <w:t>ein.</w:t>
      </w:r>
    </w:p>
    <w:p w14:paraId="76E80FDA" w14:textId="77777777" w:rsidR="00C36123" w:rsidRDefault="00C36123" w:rsidP="00C36123">
      <w:pPr>
        <w:tabs>
          <w:tab w:val="left" w:pos="6969"/>
        </w:tabs>
        <w:jc w:val="center"/>
      </w:pPr>
    </w:p>
    <w:p w14:paraId="22843EFE" w14:textId="73E26168" w:rsidR="00C36123" w:rsidRPr="00C36123" w:rsidRDefault="00C36123" w:rsidP="00C36123">
      <w:pPr>
        <w:tabs>
          <w:tab w:val="left" w:pos="6969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Wann:  </w:t>
      </w:r>
      <w:r w:rsidRPr="00C36123">
        <w:rPr>
          <w:b/>
          <w:bCs/>
          <w:sz w:val="28"/>
          <w:szCs w:val="28"/>
        </w:rPr>
        <w:t>19.08.2026 um 18:30 Uhr</w:t>
      </w:r>
    </w:p>
    <w:p w14:paraId="3A3E163F" w14:textId="77777777" w:rsidR="00C36123" w:rsidRDefault="00C36123" w:rsidP="00C36123">
      <w:pPr>
        <w:tabs>
          <w:tab w:val="left" w:pos="6969"/>
        </w:tabs>
        <w:jc w:val="center"/>
      </w:pPr>
    </w:p>
    <w:p w14:paraId="66DD8AFF" w14:textId="4CD90B30" w:rsidR="00C36123" w:rsidRPr="00C36123" w:rsidRDefault="00C36123" w:rsidP="00C36123">
      <w:pPr>
        <w:tabs>
          <w:tab w:val="left" w:pos="6969"/>
        </w:tabs>
        <w:jc w:val="center"/>
        <w:rPr>
          <w:b/>
          <w:bCs/>
          <w:sz w:val="28"/>
          <w:szCs w:val="28"/>
        </w:rPr>
      </w:pPr>
      <w:r w:rsidRPr="00C36123">
        <w:rPr>
          <w:b/>
          <w:bCs/>
          <w:sz w:val="28"/>
          <w:szCs w:val="28"/>
        </w:rPr>
        <w:t>Wo: Christian Morgenstern Schule</w:t>
      </w:r>
    </w:p>
    <w:p w14:paraId="138E07E7" w14:textId="716430C3" w:rsidR="00C36123" w:rsidRDefault="00C36123" w:rsidP="00C36123">
      <w:pPr>
        <w:tabs>
          <w:tab w:val="left" w:pos="6969"/>
        </w:tabs>
        <w:jc w:val="center"/>
        <w:rPr>
          <w:b/>
          <w:bCs/>
          <w:sz w:val="28"/>
          <w:szCs w:val="28"/>
        </w:rPr>
      </w:pPr>
      <w:hyperlink r:id="rId7" w:tgtFrame="_blank" w:history="1">
        <w:proofErr w:type="spellStart"/>
        <w:r w:rsidRPr="00C36123">
          <w:rPr>
            <w:b/>
            <w:bCs/>
            <w:sz w:val="28"/>
            <w:szCs w:val="28"/>
          </w:rPr>
          <w:t>Wittensteinstraße</w:t>
        </w:r>
        <w:proofErr w:type="spellEnd"/>
        <w:r w:rsidRPr="00C36123">
          <w:rPr>
            <w:b/>
            <w:bCs/>
            <w:sz w:val="28"/>
            <w:szCs w:val="28"/>
          </w:rPr>
          <w:t xml:space="preserve"> 76 · 42285 Wuppertal</w:t>
        </w:r>
      </w:hyperlink>
    </w:p>
    <w:p w14:paraId="22124E15" w14:textId="77777777" w:rsidR="00C36123" w:rsidRDefault="00C36123" w:rsidP="00C36123">
      <w:pPr>
        <w:tabs>
          <w:tab w:val="left" w:pos="6969"/>
        </w:tabs>
        <w:jc w:val="center"/>
        <w:rPr>
          <w:b/>
          <w:bCs/>
          <w:sz w:val="28"/>
          <w:szCs w:val="28"/>
        </w:rPr>
      </w:pPr>
    </w:p>
    <w:p w14:paraId="44D1F8DF" w14:textId="77777777" w:rsidR="00C36123" w:rsidRPr="00C36123" w:rsidRDefault="00C36123" w:rsidP="00C36123">
      <w:pPr>
        <w:tabs>
          <w:tab w:val="left" w:pos="6969"/>
        </w:tabs>
        <w:jc w:val="center"/>
        <w:rPr>
          <w:b/>
          <w:bCs/>
          <w:sz w:val="28"/>
          <w:szCs w:val="28"/>
        </w:rPr>
      </w:pPr>
    </w:p>
    <w:p w14:paraId="2000E4DE" w14:textId="77777777" w:rsidR="006D5D7D" w:rsidRDefault="006D5D7D" w:rsidP="00961360">
      <w:pPr>
        <w:tabs>
          <w:tab w:val="left" w:pos="6969"/>
        </w:tabs>
      </w:pPr>
    </w:p>
    <w:p w14:paraId="336AAFFD" w14:textId="77777777" w:rsidR="006D5D7D" w:rsidRDefault="006D5D7D" w:rsidP="00961360">
      <w:pPr>
        <w:tabs>
          <w:tab w:val="left" w:pos="6969"/>
        </w:tabs>
      </w:pPr>
    </w:p>
    <w:p w14:paraId="3438C6D3" w14:textId="77777777" w:rsidR="006D5D7D" w:rsidRDefault="006D5D7D" w:rsidP="00961360">
      <w:pPr>
        <w:tabs>
          <w:tab w:val="left" w:pos="6969"/>
        </w:tabs>
      </w:pPr>
    </w:p>
    <w:p w14:paraId="38FB3FE5" w14:textId="77777777" w:rsidR="006D5D7D" w:rsidRDefault="006D5D7D" w:rsidP="00961360">
      <w:pPr>
        <w:tabs>
          <w:tab w:val="left" w:pos="6969"/>
        </w:tabs>
      </w:pPr>
    </w:p>
    <w:p w14:paraId="359F79F6" w14:textId="05FA570C" w:rsidR="006D5D7D" w:rsidRDefault="006D5D7D" w:rsidP="00961360">
      <w:pPr>
        <w:tabs>
          <w:tab w:val="left" w:pos="6969"/>
        </w:tabs>
      </w:pPr>
      <w:r>
        <w:t>Seite 2: Tagesordnung</w:t>
      </w:r>
    </w:p>
    <w:p w14:paraId="5583A5B9" w14:textId="19CF027F" w:rsidR="00C36123" w:rsidRDefault="00C36123" w:rsidP="00961360">
      <w:pPr>
        <w:tabs>
          <w:tab w:val="left" w:pos="6969"/>
        </w:tabs>
      </w:pPr>
      <w:r>
        <w:lastRenderedPageBreak/>
        <w:t xml:space="preserve">Tagesordnungspunkte: </w:t>
      </w:r>
    </w:p>
    <w:p w14:paraId="37ADFC5B" w14:textId="283221EB" w:rsidR="00C36123" w:rsidRDefault="00C36123" w:rsidP="00C36123">
      <w:pPr>
        <w:pStyle w:val="Listenabsatz"/>
        <w:numPr>
          <w:ilvl w:val="0"/>
          <w:numId w:val="16"/>
        </w:numPr>
        <w:tabs>
          <w:tab w:val="left" w:pos="6969"/>
        </w:tabs>
      </w:pPr>
      <w:r>
        <w:t>Begrüßung der Mitglieder</w:t>
      </w:r>
    </w:p>
    <w:p w14:paraId="4DD88A27" w14:textId="6B5D6318" w:rsidR="00C36123" w:rsidRPr="006D5D7D" w:rsidRDefault="00C36123" w:rsidP="00C36123">
      <w:pPr>
        <w:pStyle w:val="Listenabsatz"/>
        <w:numPr>
          <w:ilvl w:val="0"/>
          <w:numId w:val="16"/>
        </w:numPr>
        <w:tabs>
          <w:tab w:val="left" w:pos="6969"/>
        </w:tabs>
        <w:rPr>
          <w:highlight w:val="yellow"/>
        </w:rPr>
      </w:pPr>
      <w:r w:rsidRPr="006D5D7D">
        <w:rPr>
          <w:highlight w:val="yellow"/>
        </w:rPr>
        <w:t>Bestimmung eines Sitzungsleiters</w:t>
      </w:r>
      <w:r w:rsidR="006D5D7D" w:rsidRPr="006D5D7D">
        <w:rPr>
          <w:highlight w:val="yellow"/>
        </w:rPr>
        <w:t xml:space="preserve">  </w:t>
      </w:r>
    </w:p>
    <w:p w14:paraId="54CAB93B" w14:textId="0A39ED9D" w:rsidR="00C36123" w:rsidRPr="006D5D7D" w:rsidRDefault="00C36123" w:rsidP="00C36123">
      <w:pPr>
        <w:pStyle w:val="Listenabsatz"/>
        <w:numPr>
          <w:ilvl w:val="0"/>
          <w:numId w:val="16"/>
        </w:numPr>
        <w:tabs>
          <w:tab w:val="left" w:pos="6969"/>
        </w:tabs>
        <w:rPr>
          <w:highlight w:val="yellow"/>
        </w:rPr>
      </w:pPr>
      <w:r w:rsidRPr="006D5D7D">
        <w:rPr>
          <w:highlight w:val="yellow"/>
        </w:rPr>
        <w:t xml:space="preserve">Bestimmung eines </w:t>
      </w:r>
      <w:r w:rsidRPr="006D5D7D">
        <w:rPr>
          <w:highlight w:val="yellow"/>
        </w:rPr>
        <w:t>Protokollführer</w:t>
      </w:r>
      <w:r w:rsidR="006D5D7D" w:rsidRPr="006D5D7D">
        <w:rPr>
          <w:highlight w:val="yellow"/>
        </w:rPr>
        <w:t xml:space="preserve">s </w:t>
      </w:r>
    </w:p>
    <w:p w14:paraId="7381C981" w14:textId="6F7351EA" w:rsidR="00C36123" w:rsidRDefault="006D5D7D" w:rsidP="00C36123">
      <w:pPr>
        <w:pStyle w:val="Listenabsatz"/>
        <w:numPr>
          <w:ilvl w:val="0"/>
          <w:numId w:val="16"/>
        </w:numPr>
        <w:tabs>
          <w:tab w:val="left" w:pos="6969"/>
        </w:tabs>
      </w:pPr>
      <w:r>
        <w:t xml:space="preserve">Anfragen an Mitglieder: </w:t>
      </w:r>
    </w:p>
    <w:p w14:paraId="2EAB4EEC" w14:textId="7D882806" w:rsidR="006D5D7D" w:rsidRDefault="006D5D7D" w:rsidP="006D5D7D">
      <w:pPr>
        <w:pStyle w:val="Listenabsatz"/>
        <w:numPr>
          <w:ilvl w:val="1"/>
          <w:numId w:val="16"/>
        </w:numPr>
        <w:tabs>
          <w:tab w:val="left" w:pos="6969"/>
        </w:tabs>
      </w:pPr>
      <w:r>
        <w:t>Welche Erwartungen habt ihr an den Vorstand</w:t>
      </w:r>
    </w:p>
    <w:p w14:paraId="6E06088C" w14:textId="650C324A" w:rsidR="006D5D7D" w:rsidRDefault="006D5D7D" w:rsidP="006D5D7D">
      <w:pPr>
        <w:pStyle w:val="Listenabsatz"/>
        <w:numPr>
          <w:ilvl w:val="1"/>
          <w:numId w:val="16"/>
        </w:numPr>
        <w:tabs>
          <w:tab w:val="left" w:pos="6969"/>
        </w:tabs>
      </w:pPr>
      <w:r>
        <w:t>Wo könnt/möchtet Ihr Euch einbringen</w:t>
      </w:r>
    </w:p>
    <w:p w14:paraId="2B0B426D" w14:textId="4006CE0A" w:rsidR="006D5D7D" w:rsidRDefault="006D5D7D" w:rsidP="006D5D7D">
      <w:pPr>
        <w:pStyle w:val="Listenabsatz"/>
        <w:numPr>
          <w:ilvl w:val="1"/>
          <w:numId w:val="16"/>
        </w:numPr>
        <w:tabs>
          <w:tab w:val="left" w:pos="6969"/>
        </w:tabs>
      </w:pPr>
      <w:r>
        <w:t xml:space="preserve">Wer möchte eine Landtagskandidatur übernehmen </w:t>
      </w:r>
    </w:p>
    <w:p w14:paraId="718EB237" w14:textId="226537BF" w:rsidR="00C36123" w:rsidRPr="00961360" w:rsidRDefault="00C36123" w:rsidP="00961360">
      <w:pPr>
        <w:tabs>
          <w:tab w:val="left" w:pos="6969"/>
        </w:tabs>
      </w:pPr>
    </w:p>
    <w:sectPr w:rsidR="00C36123" w:rsidRPr="00961360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1F54A" w14:textId="77777777" w:rsidR="008C4FE0" w:rsidRDefault="008C4FE0" w:rsidP="00606976">
      <w:pPr>
        <w:spacing w:after="0" w:line="240" w:lineRule="auto"/>
      </w:pPr>
      <w:r>
        <w:separator/>
      </w:r>
    </w:p>
  </w:endnote>
  <w:endnote w:type="continuationSeparator" w:id="0">
    <w:p w14:paraId="3246A7F9" w14:textId="77777777" w:rsidR="008C4FE0" w:rsidRDefault="008C4FE0" w:rsidP="00606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587DD" w14:textId="77777777" w:rsidR="008C4FE0" w:rsidRDefault="008C4FE0" w:rsidP="00606976">
      <w:pPr>
        <w:spacing w:after="0" w:line="240" w:lineRule="auto"/>
      </w:pPr>
      <w:r>
        <w:separator/>
      </w:r>
    </w:p>
  </w:footnote>
  <w:footnote w:type="continuationSeparator" w:id="0">
    <w:p w14:paraId="776DBF90" w14:textId="77777777" w:rsidR="008C4FE0" w:rsidRDefault="008C4FE0" w:rsidP="00606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FD4" w14:textId="77777777" w:rsidR="001B36D0" w:rsidRDefault="00D73BE5">
    <w:pPr>
      <w:pStyle w:val="Kopfzeile"/>
    </w:pPr>
    <w:r w:rsidRPr="00FA26AF">
      <w:rPr>
        <w:i/>
        <w:iCs/>
        <w:noProof/>
      </w:rPr>
      <w:drawing>
        <wp:anchor distT="0" distB="0" distL="114300" distR="114300" simplePos="0" relativeHeight="251659264" behindDoc="1" locked="1" layoutInCell="1" allowOverlap="1" wp14:anchorId="51B7278D" wp14:editId="6AA63058">
          <wp:simplePos x="0" y="0"/>
          <wp:positionH relativeFrom="leftMargin">
            <wp:align>left</wp:align>
          </wp:positionH>
          <wp:positionV relativeFrom="topMargin">
            <wp:align>top</wp:align>
          </wp:positionV>
          <wp:extent cx="7581600" cy="10720800"/>
          <wp:effectExtent l="0" t="0" r="635" b="4445"/>
          <wp:wrapNone/>
          <wp:docPr id="65129064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290647" name="Grafik 65129064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107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FF6801" w14:textId="77777777" w:rsidR="001B36D0" w:rsidRDefault="00D73BE5" w:rsidP="00D73BE5">
    <w:pPr>
      <w:pStyle w:val="Kopfzeile"/>
      <w:tabs>
        <w:tab w:val="clear" w:pos="4536"/>
        <w:tab w:val="clear" w:pos="9072"/>
        <w:tab w:val="left" w:pos="5140"/>
      </w:tabs>
    </w:pPr>
    <w:r>
      <w:tab/>
    </w:r>
  </w:p>
  <w:p w14:paraId="7045D859" w14:textId="77777777" w:rsidR="00D73BE5" w:rsidRDefault="00D73BE5">
    <w:pPr>
      <w:pStyle w:val="Kopfzeile"/>
    </w:pPr>
  </w:p>
  <w:p w14:paraId="4289B8BB" w14:textId="77777777" w:rsidR="00AE39D7" w:rsidRDefault="00961360" w:rsidP="00AE39D7">
    <w:pPr>
      <w:pStyle w:val="Kopfzeile"/>
      <w:tabs>
        <w:tab w:val="clear" w:pos="4536"/>
        <w:tab w:val="clear" w:pos="9072"/>
        <w:tab w:val="left" w:pos="3435"/>
      </w:tabs>
      <w:rPr>
        <w:b/>
        <w:bCs/>
      </w:rPr>
    </w:pPr>
    <w:r>
      <w:rPr>
        <w:b/>
        <w:bCs/>
      </w:rPr>
      <w:t>Der Kreisvorstand</w:t>
    </w:r>
  </w:p>
  <w:p w14:paraId="3880B513" w14:textId="77777777" w:rsidR="00D73BE5" w:rsidRPr="00AE39D7" w:rsidRDefault="00AE39D7" w:rsidP="00AE39D7">
    <w:pPr>
      <w:pStyle w:val="Kopfzeile"/>
      <w:tabs>
        <w:tab w:val="clear" w:pos="4536"/>
        <w:tab w:val="clear" w:pos="9072"/>
        <w:tab w:val="left" w:pos="3435"/>
      </w:tabs>
      <w:rPr>
        <w:b/>
        <w:bCs/>
      </w:rPr>
    </w:pPr>
    <w:r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5B3"/>
    <w:multiLevelType w:val="multilevel"/>
    <w:tmpl w:val="5C6C01DC"/>
    <w:lvl w:ilvl="0">
      <w:start w:val="1"/>
      <w:numFmt w:val="decimal"/>
      <w:pStyle w:val="TOP-berschrif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55301F8"/>
    <w:multiLevelType w:val="hybridMultilevel"/>
    <w:tmpl w:val="945C15A2"/>
    <w:lvl w:ilvl="0" w:tplc="D96E0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77387E"/>
    <w:multiLevelType w:val="hybridMultilevel"/>
    <w:tmpl w:val="580EA0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4422E"/>
    <w:multiLevelType w:val="hybridMultilevel"/>
    <w:tmpl w:val="05DE984A"/>
    <w:lvl w:ilvl="0" w:tplc="B8C4A69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A62C6E"/>
    <w:multiLevelType w:val="hybridMultilevel"/>
    <w:tmpl w:val="8D3497AC"/>
    <w:lvl w:ilvl="0" w:tplc="3C40EAEE">
      <w:start w:val="1"/>
      <w:numFmt w:val="decimal"/>
      <w:lvlText w:val="TOP %1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B39F6"/>
    <w:multiLevelType w:val="hybridMultilevel"/>
    <w:tmpl w:val="E880FD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33013"/>
    <w:multiLevelType w:val="hybridMultilevel"/>
    <w:tmpl w:val="18E68054"/>
    <w:lvl w:ilvl="0" w:tplc="0B54D17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B43B5"/>
    <w:multiLevelType w:val="hybridMultilevel"/>
    <w:tmpl w:val="C714EB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719757">
    <w:abstractNumId w:val="4"/>
  </w:num>
  <w:num w:numId="2" w16cid:durableId="1923710046">
    <w:abstractNumId w:val="3"/>
  </w:num>
  <w:num w:numId="3" w16cid:durableId="1627469274">
    <w:abstractNumId w:val="3"/>
  </w:num>
  <w:num w:numId="4" w16cid:durableId="1789546315">
    <w:abstractNumId w:val="4"/>
  </w:num>
  <w:num w:numId="5" w16cid:durableId="1115370404">
    <w:abstractNumId w:val="4"/>
  </w:num>
  <w:num w:numId="6" w16cid:durableId="1265726949">
    <w:abstractNumId w:val="4"/>
  </w:num>
  <w:num w:numId="7" w16cid:durableId="2064140034">
    <w:abstractNumId w:val="3"/>
  </w:num>
  <w:num w:numId="8" w16cid:durableId="200437014">
    <w:abstractNumId w:val="3"/>
  </w:num>
  <w:num w:numId="9" w16cid:durableId="425270360">
    <w:abstractNumId w:val="3"/>
  </w:num>
  <w:num w:numId="10" w16cid:durableId="1192231886">
    <w:abstractNumId w:val="4"/>
  </w:num>
  <w:num w:numId="11" w16cid:durableId="1455900004">
    <w:abstractNumId w:val="0"/>
  </w:num>
  <w:num w:numId="12" w16cid:durableId="1480490957">
    <w:abstractNumId w:val="2"/>
  </w:num>
  <w:num w:numId="13" w16cid:durableId="1714890810">
    <w:abstractNumId w:val="1"/>
  </w:num>
  <w:num w:numId="14" w16cid:durableId="267129532">
    <w:abstractNumId w:val="7"/>
  </w:num>
  <w:num w:numId="15" w16cid:durableId="116990900">
    <w:abstractNumId w:val="5"/>
  </w:num>
  <w:num w:numId="16" w16cid:durableId="15996757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19"/>
    <w:rsid w:val="000104E6"/>
    <w:rsid w:val="00121BDA"/>
    <w:rsid w:val="00147D35"/>
    <w:rsid w:val="00165788"/>
    <w:rsid w:val="001B36D0"/>
    <w:rsid w:val="0020521F"/>
    <w:rsid w:val="00245586"/>
    <w:rsid w:val="00416704"/>
    <w:rsid w:val="0045769E"/>
    <w:rsid w:val="00606976"/>
    <w:rsid w:val="0061535F"/>
    <w:rsid w:val="00680E65"/>
    <w:rsid w:val="006D5D7D"/>
    <w:rsid w:val="00795B04"/>
    <w:rsid w:val="008C4FE0"/>
    <w:rsid w:val="008C66ED"/>
    <w:rsid w:val="00913C9C"/>
    <w:rsid w:val="00961360"/>
    <w:rsid w:val="00AE39D7"/>
    <w:rsid w:val="00BB0919"/>
    <w:rsid w:val="00BD6F54"/>
    <w:rsid w:val="00C36123"/>
    <w:rsid w:val="00D27E4A"/>
    <w:rsid w:val="00D73BE5"/>
    <w:rsid w:val="00FA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CB811"/>
  <w15:chartTrackingRefBased/>
  <w15:docId w15:val="{15807A51-98AA-4D17-9DAA-7EE3062C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069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06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069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069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069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0697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0697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0697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0697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OP-berschrift">
    <w:name w:val="TOP - Überschrift"/>
    <w:basedOn w:val="Standard"/>
    <w:next w:val="Listenabsatz"/>
    <w:link w:val="TOP-berschriftZchn"/>
    <w:autoRedefine/>
    <w:qFormat/>
    <w:rsid w:val="00147D35"/>
    <w:pPr>
      <w:numPr>
        <w:numId w:val="11"/>
      </w:numPr>
      <w:ind w:left="1077" w:hanging="1077"/>
    </w:pPr>
    <w:rPr>
      <w:b/>
      <w:bCs/>
    </w:rPr>
  </w:style>
  <w:style w:type="character" w:customStyle="1" w:styleId="TOP-berschriftZchn">
    <w:name w:val="TOP - Überschrift Zchn"/>
    <w:basedOn w:val="Absatz-Standardschriftart"/>
    <w:link w:val="TOP-berschrift"/>
    <w:rsid w:val="00147D35"/>
    <w:rPr>
      <w:b/>
      <w:bCs/>
    </w:rPr>
  </w:style>
  <w:style w:type="paragraph" w:styleId="Listenabsatz">
    <w:name w:val="List Paragraph"/>
    <w:basedOn w:val="Standard"/>
    <w:autoRedefine/>
    <w:uiPriority w:val="34"/>
    <w:qFormat/>
    <w:rsid w:val="00147D35"/>
    <w:pPr>
      <w:numPr>
        <w:numId w:val="9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6069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069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0697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0697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0697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0697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0697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0697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0697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069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06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0697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0697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069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06976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60697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069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0697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06976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069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6976"/>
  </w:style>
  <w:style w:type="paragraph" w:styleId="Fuzeile">
    <w:name w:val="footer"/>
    <w:basedOn w:val="Standard"/>
    <w:link w:val="FuzeileZchn"/>
    <w:uiPriority w:val="99"/>
    <w:unhideWhenUsed/>
    <w:rsid w:val="006069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6976"/>
  </w:style>
  <w:style w:type="character" w:styleId="Hyperlink">
    <w:name w:val="Hyperlink"/>
    <w:basedOn w:val="Absatz-Standardschriftart"/>
    <w:uiPriority w:val="99"/>
    <w:unhideWhenUsed/>
    <w:rsid w:val="00680E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80E65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1657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ing.com/maps?mepi=0~~Embedded~Address_Link&amp;ty=18&amp;q=Christian-Morgenstern-Schule&amp;ss=ypid.YN316FA035B29B1B5C&amp;ppois=51.26078414916992_7.1739301681518555_Christian-Morgenstern-Schule_YN316FA035B29B1B5C~&amp;cp=51.260784~7.17393&amp;v=2&amp;sV=1&amp;FORM=MPSR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\AppData\Local\Temp\pid-14268\Vorlage%20Briefbogen%20Vorstand%20BSW%20Wuppertal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Briefbogen Vorstand BSW Wuppertal</Template>
  <TotalTime>0</TotalTime>
  <Pages>2</Pages>
  <Words>104</Words>
  <Characters>765</Characters>
  <Application>Microsoft Office Word</Application>
  <DocSecurity>0</DocSecurity>
  <Lines>54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büchner</dc:creator>
  <cp:keywords/>
  <dc:description/>
  <cp:lastModifiedBy>jennifer büchner</cp:lastModifiedBy>
  <cp:revision>3</cp:revision>
  <dcterms:created xsi:type="dcterms:W3CDTF">2026-07-25T15:31:00Z</dcterms:created>
  <dcterms:modified xsi:type="dcterms:W3CDTF">2026-07-25T15:44:00Z</dcterms:modified>
</cp:coreProperties>
</file>